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941" w:rsidRPr="00076D45" w:rsidRDefault="00227941" w:rsidP="00076D45">
      <w:pPr>
        <w:pStyle w:val="Citationintense"/>
        <w:rPr>
          <w:rStyle w:val="Emphaseintense"/>
          <w:sz w:val="28"/>
          <w:szCs w:val="28"/>
        </w:rPr>
      </w:pPr>
      <w:r w:rsidRPr="00076D45">
        <w:rPr>
          <w:rStyle w:val="Emphaseintense"/>
          <w:sz w:val="28"/>
          <w:szCs w:val="28"/>
        </w:rPr>
        <w:t xml:space="preserve">Compte rendu </w:t>
      </w:r>
      <w:r w:rsidR="008C7361" w:rsidRPr="00076D45">
        <w:rPr>
          <w:rStyle w:val="Emphaseintense"/>
          <w:sz w:val="28"/>
          <w:szCs w:val="28"/>
        </w:rPr>
        <w:t xml:space="preserve">de la séance du </w:t>
      </w:r>
      <w:r w:rsidR="00076D45" w:rsidRPr="00076D45">
        <w:rPr>
          <w:rStyle w:val="Emphaseintense"/>
          <w:sz w:val="28"/>
          <w:szCs w:val="28"/>
        </w:rPr>
        <w:t>6 Mai</w:t>
      </w:r>
      <w:r w:rsidR="008C7361" w:rsidRPr="00076D45">
        <w:rPr>
          <w:rStyle w:val="Emphaseintense"/>
          <w:sz w:val="28"/>
          <w:szCs w:val="28"/>
        </w:rPr>
        <w:t xml:space="preserve"> 2026</w:t>
      </w:r>
    </w:p>
    <w:p w:rsidR="00076D45" w:rsidRPr="00076D45" w:rsidRDefault="008C7361" w:rsidP="00227941">
      <w:pPr>
        <w:rPr>
          <w:rStyle w:val="Accentuation"/>
          <w:i w:val="0"/>
          <w:sz w:val="18"/>
          <w:szCs w:val="18"/>
        </w:rPr>
      </w:pPr>
      <w:r w:rsidRPr="00076D45">
        <w:rPr>
          <w:rStyle w:val="Accentuation"/>
          <w:i w:val="0"/>
          <w:sz w:val="18"/>
          <w:szCs w:val="18"/>
        </w:rPr>
        <w:t xml:space="preserve">La séance s’est </w:t>
      </w:r>
      <w:r w:rsidR="00076D45" w:rsidRPr="00076D45">
        <w:rPr>
          <w:rStyle w:val="Accentuation"/>
          <w:i w:val="0"/>
          <w:sz w:val="18"/>
          <w:szCs w:val="18"/>
        </w:rPr>
        <w:t xml:space="preserve">tenue à la salle de l’Orangerie, au </w:t>
      </w:r>
      <w:r w:rsidRPr="00076D45">
        <w:rPr>
          <w:rStyle w:val="Accentuation"/>
          <w:i w:val="0"/>
          <w:sz w:val="18"/>
          <w:szCs w:val="18"/>
        </w:rPr>
        <w:t>parc de</w:t>
      </w:r>
      <w:r w:rsidR="009A2B48">
        <w:rPr>
          <w:rStyle w:val="Accentuation"/>
          <w:i w:val="0"/>
          <w:sz w:val="18"/>
          <w:szCs w:val="18"/>
        </w:rPr>
        <w:t xml:space="preserve"> la Maison du Fleuve Rhône</w:t>
      </w:r>
      <w:r w:rsidR="00076D45" w:rsidRPr="00076D45">
        <w:rPr>
          <w:rStyle w:val="Accentuation"/>
          <w:i w:val="0"/>
          <w:sz w:val="18"/>
          <w:szCs w:val="18"/>
        </w:rPr>
        <w:t xml:space="preserve">; </w:t>
      </w:r>
      <w:r w:rsidR="009A2B48">
        <w:rPr>
          <w:rStyle w:val="Accentuation"/>
          <w:i w:val="0"/>
          <w:sz w:val="18"/>
          <w:szCs w:val="18"/>
        </w:rPr>
        <w:t>encadrée par l’élue Madame FERNANDES Isabelle</w:t>
      </w:r>
      <w:r w:rsidR="0052797A" w:rsidRPr="00076D45">
        <w:rPr>
          <w:rStyle w:val="Accentuation"/>
          <w:i w:val="0"/>
          <w:sz w:val="18"/>
          <w:szCs w:val="18"/>
        </w:rPr>
        <w:t>, conseillère municipale en charge de l'enfan</w:t>
      </w:r>
      <w:r w:rsidR="00076D45" w:rsidRPr="00076D45">
        <w:rPr>
          <w:rStyle w:val="Accentuation"/>
          <w:i w:val="0"/>
          <w:sz w:val="18"/>
          <w:szCs w:val="18"/>
        </w:rPr>
        <w:t>ce et de l'éducation prioritaire, d’une référente du CME, Chérine et de Faiza, Directrice d’Accueil et du Périscolaire</w:t>
      </w:r>
      <w:r w:rsidR="0071373C" w:rsidRPr="00076D45">
        <w:rPr>
          <w:rStyle w:val="Accentuation"/>
          <w:i w:val="0"/>
          <w:sz w:val="18"/>
          <w:szCs w:val="18"/>
        </w:rPr>
        <w:t xml:space="preserve">. </w:t>
      </w:r>
    </w:p>
    <w:p w:rsidR="00EA0CA6" w:rsidRPr="00704FDA" w:rsidRDefault="0071373C" w:rsidP="00227941">
      <w:pPr>
        <w:rPr>
          <w:rStyle w:val="Accentuation"/>
          <w:i w:val="0"/>
          <w:sz w:val="18"/>
          <w:szCs w:val="18"/>
        </w:rPr>
      </w:pPr>
      <w:r w:rsidRPr="00076D45">
        <w:rPr>
          <w:rStyle w:val="Accentuation"/>
          <w:i w:val="0"/>
          <w:sz w:val="18"/>
          <w:szCs w:val="18"/>
        </w:rPr>
        <w:t>Nous accueillerons égalem</w:t>
      </w:r>
      <w:r w:rsidR="00295149" w:rsidRPr="00076D45">
        <w:rPr>
          <w:rStyle w:val="Accentuation"/>
          <w:i w:val="0"/>
          <w:sz w:val="18"/>
          <w:szCs w:val="18"/>
        </w:rPr>
        <w:t xml:space="preserve">ent </w:t>
      </w:r>
      <w:r w:rsidR="00076D45" w:rsidRPr="00076D45">
        <w:rPr>
          <w:rStyle w:val="Accentuation"/>
          <w:i w:val="0"/>
          <w:sz w:val="18"/>
          <w:szCs w:val="18"/>
        </w:rPr>
        <w:t>une invitée</w:t>
      </w:r>
      <w:r w:rsidR="00295149" w:rsidRPr="00076D45">
        <w:rPr>
          <w:rStyle w:val="Accentuation"/>
          <w:i w:val="0"/>
          <w:sz w:val="18"/>
          <w:szCs w:val="18"/>
        </w:rPr>
        <w:t xml:space="preserve">, </w:t>
      </w:r>
      <w:r w:rsidR="0052797A" w:rsidRPr="00076D45">
        <w:rPr>
          <w:rStyle w:val="Accentuation"/>
          <w:i w:val="0"/>
          <w:sz w:val="18"/>
          <w:szCs w:val="18"/>
        </w:rPr>
        <w:t>Madame BARBEY</w:t>
      </w:r>
      <w:r w:rsidR="0029449B" w:rsidRPr="00076D45">
        <w:rPr>
          <w:rStyle w:val="Accentuation"/>
          <w:i w:val="0"/>
          <w:sz w:val="18"/>
          <w:szCs w:val="18"/>
        </w:rPr>
        <w:t xml:space="preserve"> Aurélie, chargée de l’environnement et de la transition écologique.</w:t>
      </w:r>
    </w:p>
    <w:p w:rsidR="00227941" w:rsidRPr="00704FDA" w:rsidRDefault="00227941" w:rsidP="00704FDA">
      <w:pPr>
        <w:pStyle w:val="Citationintense"/>
        <w:rPr>
          <w:rStyle w:val="Accentuation"/>
          <w:i/>
        </w:rPr>
      </w:pPr>
      <w:r w:rsidRPr="00076D45">
        <w:rPr>
          <w:rStyle w:val="Accentuation"/>
        </w:rPr>
        <w:t>I.</w:t>
      </w:r>
      <w:r w:rsidRPr="00076D45">
        <w:rPr>
          <w:rStyle w:val="Accentuation"/>
        </w:rPr>
        <w:tab/>
        <w:t>INTRODUCTION (9h30-</w:t>
      </w:r>
      <w:r w:rsidR="00076D45" w:rsidRPr="00076D45">
        <w:rPr>
          <w:rStyle w:val="Accentuation"/>
        </w:rPr>
        <w:t>9h45</w:t>
      </w:r>
      <w:r w:rsidRPr="00076D45">
        <w:rPr>
          <w:rStyle w:val="Accentuation"/>
        </w:rPr>
        <w:t>)</w:t>
      </w:r>
    </w:p>
    <w:p w:rsidR="00227941" w:rsidRPr="00076D45" w:rsidRDefault="00227941" w:rsidP="00DD5779">
      <w:pPr>
        <w:ind w:firstLine="708"/>
        <w:rPr>
          <w:rStyle w:val="Accentuation"/>
          <w:b/>
          <w:i w:val="0"/>
          <w:color w:val="4F81BD" w:themeColor="accent1"/>
        </w:rPr>
      </w:pPr>
      <w:r w:rsidRPr="00076D45">
        <w:rPr>
          <w:rStyle w:val="Accentuation"/>
          <w:b/>
          <w:i w:val="0"/>
          <w:color w:val="4F81BD" w:themeColor="accent1"/>
        </w:rPr>
        <w:t>I.I</w:t>
      </w:r>
      <w:r w:rsidRPr="00076D45">
        <w:rPr>
          <w:rStyle w:val="Accentuation"/>
          <w:b/>
          <w:i w:val="0"/>
          <w:color w:val="4F81BD" w:themeColor="accent1"/>
        </w:rPr>
        <w:tab/>
        <w:t>Effectif</w:t>
      </w:r>
    </w:p>
    <w:p w:rsidR="00227941" w:rsidRPr="00076D45" w:rsidRDefault="00227941" w:rsidP="00227941">
      <w:pPr>
        <w:rPr>
          <w:rStyle w:val="Accentuation"/>
        </w:rPr>
      </w:pPr>
    </w:p>
    <w:p w:rsidR="006426C8" w:rsidRDefault="00EA0CA6" w:rsidP="00227941">
      <w:pPr>
        <w:rPr>
          <w:rStyle w:val="Accentuation"/>
          <w:i w:val="0"/>
          <w:sz w:val="20"/>
          <w:szCs w:val="20"/>
        </w:rPr>
      </w:pPr>
      <w:r w:rsidRPr="00076D45">
        <w:rPr>
          <w:rStyle w:val="Accentuation"/>
          <w:i w:val="0"/>
          <w:sz w:val="20"/>
          <w:szCs w:val="20"/>
        </w:rPr>
        <w:t xml:space="preserve">Sur les 20 élus, </w:t>
      </w:r>
      <w:r w:rsidR="008C7361" w:rsidRPr="00076D45">
        <w:rPr>
          <w:rStyle w:val="Accentuation"/>
          <w:i w:val="0"/>
          <w:sz w:val="20"/>
          <w:szCs w:val="20"/>
        </w:rPr>
        <w:t>12</w:t>
      </w:r>
      <w:r w:rsidR="006426C8" w:rsidRPr="00076D45">
        <w:rPr>
          <w:rStyle w:val="Accentuation"/>
          <w:i w:val="0"/>
          <w:sz w:val="20"/>
          <w:szCs w:val="20"/>
        </w:rPr>
        <w:t xml:space="preserve"> </w:t>
      </w:r>
      <w:r w:rsidRPr="00076D45">
        <w:rPr>
          <w:rStyle w:val="Accentuation"/>
          <w:i w:val="0"/>
          <w:sz w:val="20"/>
          <w:szCs w:val="20"/>
        </w:rPr>
        <w:t>étaient</w:t>
      </w:r>
      <w:r w:rsidR="006426C8" w:rsidRPr="00076D45">
        <w:rPr>
          <w:rStyle w:val="Accentuation"/>
          <w:i w:val="0"/>
          <w:sz w:val="20"/>
          <w:szCs w:val="20"/>
        </w:rPr>
        <w:t xml:space="preserve"> présents</w:t>
      </w:r>
      <w:r w:rsidR="00704FDA">
        <w:rPr>
          <w:rStyle w:val="Accentuation"/>
          <w:i w:val="0"/>
          <w:sz w:val="20"/>
          <w:szCs w:val="20"/>
        </w:rPr>
        <w:t xml:space="preserve"> et </w:t>
      </w:r>
      <w:r w:rsidR="008C7361" w:rsidRPr="00076D45">
        <w:rPr>
          <w:rStyle w:val="Accentuation"/>
          <w:i w:val="0"/>
          <w:sz w:val="20"/>
          <w:szCs w:val="20"/>
        </w:rPr>
        <w:t>4</w:t>
      </w:r>
      <w:r w:rsidRPr="00076D45">
        <w:rPr>
          <w:rStyle w:val="Accentuation"/>
          <w:i w:val="0"/>
          <w:sz w:val="20"/>
          <w:szCs w:val="20"/>
        </w:rPr>
        <w:t xml:space="preserve"> </w:t>
      </w:r>
      <w:r w:rsidR="00704FDA">
        <w:rPr>
          <w:rStyle w:val="Accentuation"/>
          <w:i w:val="0"/>
          <w:sz w:val="20"/>
          <w:szCs w:val="20"/>
        </w:rPr>
        <w:t xml:space="preserve">en </w:t>
      </w:r>
      <w:r w:rsidRPr="00076D45">
        <w:rPr>
          <w:rStyle w:val="Accentuation"/>
          <w:i w:val="0"/>
          <w:sz w:val="20"/>
          <w:szCs w:val="20"/>
        </w:rPr>
        <w:t>absences non justifiées</w:t>
      </w:r>
      <w:r w:rsidR="00704FDA">
        <w:rPr>
          <w:rStyle w:val="Accentuation"/>
          <w:i w:val="0"/>
          <w:sz w:val="20"/>
          <w:szCs w:val="20"/>
        </w:rPr>
        <w:t> : BOUZIDI Mahiedine, FERRAND Zaynab, BENACHOUR Zeyd, ALIOU Rayan, DOS SANTOS Melyna, DEBARD Clélia, FRANCO Perrine et MAZOUNI Miriam.</w:t>
      </w:r>
    </w:p>
    <w:p w:rsidR="00704FDA" w:rsidRPr="00076D45" w:rsidRDefault="00704FDA" w:rsidP="00227941">
      <w:pPr>
        <w:rPr>
          <w:rStyle w:val="Accentuation"/>
        </w:rPr>
      </w:pPr>
    </w:p>
    <w:p w:rsidR="008365E6" w:rsidRPr="000431D9" w:rsidRDefault="00704FDA" w:rsidP="00830630">
      <w:pPr>
        <w:ind w:firstLine="708"/>
        <w:jc w:val="center"/>
        <w:rPr>
          <w:rStyle w:val="Accentuation"/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  <w:noProof/>
        </w:rPr>
        <w:drawing>
          <wp:inline distT="0" distB="0" distL="0" distR="0">
            <wp:extent cx="2863209" cy="1986217"/>
            <wp:effectExtent l="19367" t="18733" r="14288" b="14287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00.jpe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8" t="10675" r="7867" b="12505"/>
                    <a:stretch/>
                  </pic:blipFill>
                  <pic:spPr bwMode="auto">
                    <a:xfrm rot="5400000">
                      <a:off x="0" y="0"/>
                      <a:ext cx="2870482" cy="19912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941" w:rsidRPr="000431D9" w:rsidRDefault="00227941" w:rsidP="00227941">
      <w:pPr>
        <w:rPr>
          <w:rStyle w:val="Accentuation"/>
          <w:rFonts w:asciiTheme="minorHAnsi" w:hAnsiTheme="minorHAnsi" w:cstheme="minorHAnsi"/>
        </w:rPr>
      </w:pPr>
    </w:p>
    <w:p w:rsidR="00704FDA" w:rsidRDefault="004460CB" w:rsidP="00704FDA">
      <w:pPr>
        <w:ind w:firstLine="708"/>
        <w:rPr>
          <w:rStyle w:val="Accentuation"/>
          <w:b/>
          <w:i w:val="0"/>
          <w:color w:val="4F81BD" w:themeColor="accent1"/>
        </w:rPr>
      </w:pPr>
      <w:r w:rsidRPr="00704FDA">
        <w:rPr>
          <w:rStyle w:val="Accentuation"/>
          <w:b/>
          <w:i w:val="0"/>
          <w:color w:val="4F81BD" w:themeColor="accent1"/>
        </w:rPr>
        <w:t>I.II</w:t>
      </w:r>
      <w:r w:rsidRPr="00704FDA">
        <w:rPr>
          <w:rStyle w:val="Accentuation"/>
          <w:b/>
          <w:i w:val="0"/>
          <w:color w:val="4F81BD" w:themeColor="accent1"/>
        </w:rPr>
        <w:tab/>
      </w:r>
      <w:r w:rsidR="00704FDA" w:rsidRPr="00704FDA">
        <w:rPr>
          <w:rStyle w:val="Accentuation"/>
          <w:b/>
          <w:i w:val="0"/>
          <w:color w:val="4F81BD" w:themeColor="accent1"/>
        </w:rPr>
        <w:t xml:space="preserve">Arbre des émotions </w:t>
      </w:r>
    </w:p>
    <w:p w:rsidR="00704FDA" w:rsidRPr="00704FDA" w:rsidRDefault="00704FDA" w:rsidP="00830630">
      <w:pPr>
        <w:ind w:firstLine="708"/>
        <w:jc w:val="center"/>
        <w:rPr>
          <w:b/>
          <w:iCs/>
          <w:color w:val="4F81BD" w:themeColor="accent1"/>
        </w:rPr>
      </w:pPr>
      <w:r>
        <w:rPr>
          <w:noProof/>
        </w:rPr>
        <w:drawing>
          <wp:inline distT="0" distB="0" distL="0" distR="0" wp14:anchorId="2AE19B44" wp14:editId="6E540CE4">
            <wp:extent cx="2773680" cy="2080260"/>
            <wp:effectExtent l="22860" t="15240" r="11430" b="11430"/>
            <wp:docPr id="1" name="Image 1" descr="C:\Users\csm.liauthaud\Desktop\IMG_1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m.liauthaud\Desktop\IMG_146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20EC" w:rsidRPr="000431D9" w:rsidRDefault="001220EC" w:rsidP="0086620E">
      <w:pPr>
        <w:rPr>
          <w:rFonts w:asciiTheme="minorHAnsi" w:hAnsiTheme="minorHAnsi" w:cstheme="minorHAnsi"/>
          <w:sz w:val="22"/>
          <w:szCs w:val="22"/>
        </w:rPr>
      </w:pPr>
    </w:p>
    <w:p w:rsidR="0086620E" w:rsidRPr="000431D9" w:rsidRDefault="0086620E" w:rsidP="0086620E">
      <w:pPr>
        <w:rPr>
          <w:rFonts w:asciiTheme="minorHAnsi" w:hAnsiTheme="minorHAnsi" w:cstheme="minorHAnsi"/>
        </w:rPr>
      </w:pPr>
    </w:p>
    <w:p w:rsidR="00704FDA" w:rsidRDefault="0086620E" w:rsidP="004B72C0">
      <w:pPr>
        <w:rPr>
          <w:sz w:val="20"/>
          <w:szCs w:val="20"/>
        </w:rPr>
      </w:pPr>
      <w:r w:rsidRPr="000431D9">
        <w:rPr>
          <w:rFonts w:asciiTheme="minorHAnsi" w:hAnsiTheme="minorHAnsi" w:cstheme="minorHAnsi"/>
          <w:b/>
        </w:rPr>
        <w:tab/>
      </w:r>
      <w:r w:rsidR="00771DFA" w:rsidRPr="00771DFA">
        <w:rPr>
          <w:sz w:val="20"/>
          <w:szCs w:val="20"/>
        </w:rPr>
        <w:t>Ils étaient tous très heureux d’être présents à la séance, même s’ils étaient également un peu fatigués.</w:t>
      </w:r>
    </w:p>
    <w:p w:rsidR="00771DFA" w:rsidRPr="00771DFA" w:rsidRDefault="00771DFA" w:rsidP="004B72C0">
      <w:pPr>
        <w:rPr>
          <w:sz w:val="20"/>
          <w:szCs w:val="20"/>
        </w:rPr>
      </w:pPr>
    </w:p>
    <w:p w:rsidR="004B72C0" w:rsidRPr="00771DFA" w:rsidRDefault="0086620E" w:rsidP="00771DFA">
      <w:pPr>
        <w:ind w:firstLine="708"/>
        <w:rPr>
          <w:b/>
          <w:color w:val="4F81BD" w:themeColor="accent1"/>
        </w:rPr>
      </w:pPr>
      <w:r w:rsidRPr="00771DFA">
        <w:rPr>
          <w:b/>
          <w:color w:val="4F81BD" w:themeColor="accent1"/>
        </w:rPr>
        <w:t>I.II</w:t>
      </w:r>
      <w:r w:rsidRPr="00771DFA">
        <w:rPr>
          <w:b/>
          <w:color w:val="4F81BD" w:themeColor="accent1"/>
        </w:rPr>
        <w:tab/>
      </w:r>
      <w:r w:rsidR="00771DFA" w:rsidRPr="00771DFA">
        <w:rPr>
          <w:b/>
          <w:color w:val="4F81BD" w:themeColor="accent1"/>
        </w:rPr>
        <w:t>Présentation de la séance</w:t>
      </w:r>
    </w:p>
    <w:p w:rsidR="0086620E" w:rsidRPr="000431D9" w:rsidRDefault="0086620E" w:rsidP="004B72C0">
      <w:pPr>
        <w:rPr>
          <w:rFonts w:asciiTheme="minorHAnsi" w:hAnsiTheme="minorHAnsi" w:cstheme="minorHAnsi"/>
          <w:b/>
        </w:rPr>
      </w:pPr>
    </w:p>
    <w:p w:rsidR="0086620E" w:rsidRPr="00B77092" w:rsidRDefault="00771DFA" w:rsidP="004B72C0">
      <w:pPr>
        <w:rPr>
          <w:sz w:val="22"/>
          <w:szCs w:val="22"/>
        </w:rPr>
      </w:pPr>
      <w:r w:rsidRPr="00B77092">
        <w:rPr>
          <w:sz w:val="22"/>
          <w:szCs w:val="22"/>
        </w:rPr>
        <w:tab/>
        <w:t>- Une première partie animée par Madame BARBEY sur l’aménagement du parc Normandie-Niemen ;</w:t>
      </w:r>
    </w:p>
    <w:p w:rsidR="00771DFA" w:rsidRPr="00B77092" w:rsidRDefault="00771DFA" w:rsidP="004B72C0">
      <w:r w:rsidRPr="00B77092">
        <w:rPr>
          <w:sz w:val="22"/>
          <w:szCs w:val="22"/>
        </w:rPr>
        <w:tab/>
        <w:t>- Un second temps consacré au projet « Pour une ville plus propre ».</w:t>
      </w:r>
    </w:p>
    <w:p w:rsidR="0086620E" w:rsidRPr="000431D9" w:rsidRDefault="0086620E" w:rsidP="004B72C0">
      <w:pPr>
        <w:rPr>
          <w:rFonts w:asciiTheme="minorHAnsi" w:hAnsiTheme="minorHAnsi" w:cstheme="minorHAnsi"/>
        </w:rPr>
      </w:pPr>
    </w:p>
    <w:p w:rsidR="00CD3D66" w:rsidRPr="00771DFA" w:rsidRDefault="00DD5779" w:rsidP="00771DFA">
      <w:pPr>
        <w:pStyle w:val="Citationintense"/>
        <w:rPr>
          <w:i w:val="0"/>
        </w:rPr>
      </w:pPr>
      <w:r w:rsidRPr="00771DFA">
        <w:rPr>
          <w:i w:val="0"/>
        </w:rPr>
        <w:t>II.</w:t>
      </w:r>
      <w:r w:rsidRPr="00771DFA">
        <w:rPr>
          <w:i w:val="0"/>
        </w:rPr>
        <w:tab/>
      </w:r>
      <w:r w:rsidR="00771DFA" w:rsidRPr="00771DFA">
        <w:rPr>
          <w:i w:val="0"/>
        </w:rPr>
        <w:t>Parc Normandie-Niemen</w:t>
      </w:r>
      <w:r w:rsidR="0071373C" w:rsidRPr="00771DFA">
        <w:rPr>
          <w:i w:val="0"/>
        </w:rPr>
        <w:t xml:space="preserve"> (</w:t>
      </w:r>
      <w:r w:rsidR="00771DFA">
        <w:rPr>
          <w:i w:val="0"/>
        </w:rPr>
        <w:t>09h45</w:t>
      </w:r>
      <w:r w:rsidR="0071373C" w:rsidRPr="00771DFA">
        <w:rPr>
          <w:i w:val="0"/>
        </w:rPr>
        <w:t>-</w:t>
      </w:r>
      <w:r w:rsidR="00771DFA">
        <w:rPr>
          <w:i w:val="0"/>
        </w:rPr>
        <w:t>10h50</w:t>
      </w:r>
      <w:r w:rsidR="000431D9" w:rsidRPr="00771DFA">
        <w:rPr>
          <w:i w:val="0"/>
        </w:rPr>
        <w:t>)</w:t>
      </w:r>
    </w:p>
    <w:p w:rsidR="00B77092" w:rsidRDefault="00B77092" w:rsidP="004B72C0">
      <w:pPr>
        <w:rPr>
          <w:sz w:val="22"/>
          <w:szCs w:val="22"/>
        </w:rPr>
      </w:pPr>
      <w:r w:rsidRPr="00B77092">
        <w:rPr>
          <w:sz w:val="22"/>
          <w:szCs w:val="22"/>
        </w:rPr>
        <w:t xml:space="preserve">Madame </w:t>
      </w:r>
      <w:r w:rsidR="00AE2426">
        <w:rPr>
          <w:sz w:val="22"/>
          <w:szCs w:val="22"/>
        </w:rPr>
        <w:t>BARBEY Aurélie</w:t>
      </w:r>
      <w:r w:rsidRPr="00B77092">
        <w:rPr>
          <w:sz w:val="22"/>
          <w:szCs w:val="22"/>
        </w:rPr>
        <w:t xml:space="preserve"> a présenté le parc Normandie-Niemen en expliquant sa localisation ainsi que les différents éléments qui l’entourent.</w:t>
      </w:r>
      <w:r w:rsidR="00AE2426">
        <w:rPr>
          <w:sz w:val="22"/>
          <w:szCs w:val="22"/>
        </w:rPr>
        <w:t xml:space="preserve"> La visite du parc était prévue, mais en raison de la pluie, elle n’a malheureusement pas pu avoir lieu. Nous nous y rendrons lors de la prochaine séance.</w:t>
      </w:r>
    </w:p>
    <w:p w:rsidR="00B77092" w:rsidRPr="00B77092" w:rsidRDefault="00B77092" w:rsidP="004B72C0">
      <w:pPr>
        <w:rPr>
          <w:sz w:val="22"/>
          <w:szCs w:val="22"/>
        </w:rPr>
      </w:pPr>
    </w:p>
    <w:p w:rsidR="00B77092" w:rsidRDefault="00B77092" w:rsidP="004B72C0">
      <w:pPr>
        <w:rPr>
          <w:sz w:val="22"/>
          <w:szCs w:val="22"/>
        </w:rPr>
      </w:pPr>
      <w:r w:rsidRPr="00B77092">
        <w:rPr>
          <w:sz w:val="22"/>
          <w:szCs w:val="22"/>
        </w:rPr>
        <w:t>Puis, les élus ont travaillé en petits groupes à partir de plans du parc afin d’identifier ce qu’ils trouvaient agréable et jolie, les améliorations qu’ils aimeraient apporter, ce qui rend ce parc spécial ainsi que l’accessibilité du parc.</w:t>
      </w:r>
    </w:p>
    <w:p w:rsidR="00B77092" w:rsidRDefault="00B77092" w:rsidP="00B77092">
      <w:pPr>
        <w:pStyle w:val="NormalWeb"/>
      </w:pPr>
      <w:r>
        <w:rPr>
          <w:noProof/>
        </w:rPr>
        <w:drawing>
          <wp:inline distT="0" distB="0" distL="0" distR="0" wp14:anchorId="6D4C86AE" wp14:editId="71FF47CB">
            <wp:extent cx="2034527" cy="2222523"/>
            <wp:effectExtent l="20003" t="18097" r="24447" b="24448"/>
            <wp:docPr id="2" name="Image 2" descr="C:\Users\csm.liauthaud\Desktop\IMG_58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m.liauthaud\Desktop\IMG_58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t="1584" r="32875" b="4834"/>
                    <a:stretch/>
                  </pic:blipFill>
                  <pic:spPr bwMode="auto">
                    <a:xfrm rot="5400000">
                      <a:off x="0" y="0"/>
                      <a:ext cx="2046317" cy="223540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EFB684" wp14:editId="32B19EA9">
            <wp:extent cx="2039459" cy="2180470"/>
            <wp:effectExtent l="24765" t="13335" r="24130" b="24130"/>
            <wp:docPr id="3" name="Image 3" descr="C:\Users\csm.liauthaud\Desktop\IMG_58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m.liauthaud\Desktop\IMG_58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9" t="4134" r="23251"/>
                    <a:stretch/>
                  </pic:blipFill>
                  <pic:spPr bwMode="auto">
                    <a:xfrm rot="5400000">
                      <a:off x="0" y="0"/>
                      <a:ext cx="2051359" cy="21931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63951" wp14:editId="227EB956">
            <wp:extent cx="2056261" cy="1971609"/>
            <wp:effectExtent l="23495" t="14605" r="24765" b="24765"/>
            <wp:docPr id="6" name="Image 6" descr="C:\Users\csm.liauthaud\Desktop\IMG_58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m.liauthaud\Desktop\IMG_58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" t="-295" r="18000" b="2"/>
                    <a:stretch/>
                  </pic:blipFill>
                  <pic:spPr bwMode="auto">
                    <a:xfrm rot="5400000">
                      <a:off x="0" y="0"/>
                      <a:ext cx="2059891" cy="19750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092" w:rsidRPr="004041E7" w:rsidRDefault="004041E7" w:rsidP="00B77092">
      <w:pPr>
        <w:pStyle w:val="NormalWeb"/>
        <w:rPr>
          <w:sz w:val="22"/>
          <w:szCs w:val="22"/>
          <w:u w:val="single"/>
        </w:rPr>
      </w:pPr>
      <w:r w:rsidRPr="004041E7">
        <w:rPr>
          <w:sz w:val="22"/>
          <w:szCs w:val="22"/>
          <w:u w:val="single"/>
        </w:rPr>
        <w:t>Mise en commun des idées des 3 groupes :</w:t>
      </w:r>
    </w:p>
    <w:p w:rsidR="00B77092" w:rsidRDefault="004041E7" w:rsidP="004041E7">
      <w:pPr>
        <w:pStyle w:val="NormalWeb"/>
        <w:jc w:val="center"/>
      </w:pPr>
      <w:r>
        <w:rPr>
          <w:noProof/>
        </w:rPr>
        <w:drawing>
          <wp:inline distT="0" distB="0" distL="0" distR="0" wp14:anchorId="0EA7E0FD" wp14:editId="4A22EA54">
            <wp:extent cx="4594860" cy="3446145"/>
            <wp:effectExtent l="19050" t="19050" r="15240" b="20955"/>
            <wp:docPr id="8" name="Image 8" descr="C:\Users\csm.liauthaud\Desktop\IMG_1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m.liauthaud\Desktop\IMG_146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594860" cy="344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7092" w:rsidRPr="00B77092" w:rsidRDefault="00B77092" w:rsidP="004B72C0">
      <w:pPr>
        <w:rPr>
          <w:sz w:val="22"/>
          <w:szCs w:val="22"/>
        </w:rPr>
      </w:pPr>
    </w:p>
    <w:p w:rsidR="004041E7" w:rsidRPr="00900F0E" w:rsidRDefault="004041E7" w:rsidP="00900F0E">
      <w:pPr>
        <w:pStyle w:val="Citationintense"/>
        <w:rPr>
          <w:i w:val="0"/>
        </w:rPr>
      </w:pPr>
      <w:r w:rsidRPr="004041E7">
        <w:rPr>
          <w:i w:val="0"/>
        </w:rPr>
        <w:lastRenderedPageBreak/>
        <w:t>III. PAUSE – Gymnastique Coréenne (10h50-11h00)</w:t>
      </w:r>
    </w:p>
    <w:p w:rsidR="00900F0E" w:rsidRDefault="00900F0E" w:rsidP="00900F0E">
      <w:pPr>
        <w:pStyle w:val="NormalWeb"/>
        <w:jc w:val="center"/>
      </w:pPr>
      <w:r>
        <w:rPr>
          <w:noProof/>
        </w:rPr>
        <w:drawing>
          <wp:inline distT="0" distB="0" distL="0" distR="0" wp14:anchorId="6E61DEEB" wp14:editId="2D88A7ED">
            <wp:extent cx="3677920" cy="2758440"/>
            <wp:effectExtent l="21590" t="16510" r="20320" b="20320"/>
            <wp:docPr id="7" name="Image 7" descr="C:\Users\csm.liauthaud\Desktop\IMG_1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m.liauthaud\Desktop\IMG_146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7920" cy="2758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4B81" w:rsidRDefault="00264B81" w:rsidP="00900F0E">
      <w:pPr>
        <w:pStyle w:val="NormalWeb"/>
        <w:jc w:val="center"/>
      </w:pPr>
    </w:p>
    <w:p w:rsidR="00264B81" w:rsidRPr="00264B81" w:rsidRDefault="00264B81" w:rsidP="00264B81">
      <w:pPr>
        <w:pStyle w:val="Citationintense"/>
        <w:rPr>
          <w:i w:val="0"/>
        </w:rPr>
      </w:pPr>
      <w:r w:rsidRPr="00264B81">
        <w:rPr>
          <w:i w:val="0"/>
        </w:rPr>
        <w:t>IV. Projet « Pour une ville plus propre »</w:t>
      </w:r>
      <w:r>
        <w:rPr>
          <w:i w:val="0"/>
        </w:rPr>
        <w:t xml:space="preserve"> (11h00-11h50)</w:t>
      </w:r>
    </w:p>
    <w:p w:rsidR="00264B81" w:rsidRDefault="00264B81" w:rsidP="004B72C0">
      <w:pPr>
        <w:rPr>
          <w:sz w:val="22"/>
          <w:szCs w:val="22"/>
        </w:rPr>
      </w:pPr>
      <w:r w:rsidRPr="00264B81">
        <w:rPr>
          <w:sz w:val="22"/>
          <w:szCs w:val="22"/>
        </w:rPr>
        <w:t>Préparation du mot à destination des parents concernant le ramassage des déchets dans les quartiers de la ville</w:t>
      </w:r>
      <w:r w:rsidR="00830630">
        <w:rPr>
          <w:sz w:val="22"/>
          <w:szCs w:val="22"/>
        </w:rPr>
        <w:t xml:space="preserve"> qui auront lieu les dates suivantes</w:t>
      </w:r>
      <w:r>
        <w:rPr>
          <w:sz w:val="22"/>
          <w:szCs w:val="22"/>
        </w:rPr>
        <w:t> :</w:t>
      </w:r>
    </w:p>
    <w:p w:rsidR="00264B81" w:rsidRDefault="00264B81" w:rsidP="004B72C0">
      <w:pPr>
        <w:rPr>
          <w:sz w:val="22"/>
          <w:szCs w:val="22"/>
        </w:rPr>
      </w:pPr>
    </w:p>
    <w:p w:rsidR="00264B81" w:rsidRDefault="00830630" w:rsidP="004B72C0">
      <w:pPr>
        <w:rPr>
          <w:sz w:val="22"/>
          <w:szCs w:val="22"/>
        </w:rPr>
      </w:pPr>
      <w:r w:rsidRPr="00830630">
        <w:rPr>
          <w:sz w:val="22"/>
          <w:szCs w:val="22"/>
        </w:rPr>
        <w:t xml:space="preserve">• 2 juin : quartier des Vernes – départ </w:t>
      </w:r>
      <w:r w:rsidR="009A2B48">
        <w:rPr>
          <w:sz w:val="22"/>
          <w:szCs w:val="22"/>
        </w:rPr>
        <w:t xml:space="preserve">devant l’école </w:t>
      </w:r>
      <w:r w:rsidRPr="00830630">
        <w:rPr>
          <w:sz w:val="22"/>
          <w:szCs w:val="22"/>
        </w:rPr>
        <w:t>L. Michel</w:t>
      </w:r>
      <w:r w:rsidRPr="00830630">
        <w:rPr>
          <w:sz w:val="22"/>
          <w:szCs w:val="22"/>
        </w:rPr>
        <w:br/>
        <w:t xml:space="preserve">• 9 juin : quartier des Plaines – départ devant l’école </w:t>
      </w:r>
      <w:r w:rsidR="009A2B48">
        <w:rPr>
          <w:sz w:val="22"/>
          <w:szCs w:val="22"/>
        </w:rPr>
        <w:t>H.</w:t>
      </w:r>
      <w:r w:rsidRPr="00830630">
        <w:rPr>
          <w:sz w:val="22"/>
          <w:szCs w:val="22"/>
        </w:rPr>
        <w:t>Wallon</w:t>
      </w:r>
      <w:r w:rsidRPr="00830630">
        <w:rPr>
          <w:sz w:val="22"/>
          <w:szCs w:val="22"/>
        </w:rPr>
        <w:br/>
        <w:t xml:space="preserve">• 16 </w:t>
      </w:r>
      <w:r w:rsidR="009A2B48">
        <w:rPr>
          <w:sz w:val="22"/>
          <w:szCs w:val="22"/>
        </w:rPr>
        <w:t>juin : départ devant l’école P.Langevin et l’école G.</w:t>
      </w:r>
      <w:r w:rsidRPr="00830630">
        <w:rPr>
          <w:sz w:val="22"/>
          <w:szCs w:val="22"/>
        </w:rPr>
        <w:t>Péri</w:t>
      </w:r>
      <w:r w:rsidRPr="00830630">
        <w:rPr>
          <w:sz w:val="22"/>
          <w:szCs w:val="22"/>
        </w:rPr>
        <w:br/>
        <w:t>• 23 juin : Centre-ville – départ devant l’école J.Jaures</w:t>
      </w:r>
    </w:p>
    <w:p w:rsidR="00830630" w:rsidRPr="00830630" w:rsidRDefault="00830630" w:rsidP="00830630">
      <w:pPr>
        <w:rPr>
          <w:sz w:val="22"/>
          <w:szCs w:val="22"/>
        </w:rPr>
      </w:pPr>
    </w:p>
    <w:p w:rsidR="00264B81" w:rsidRDefault="00830630" w:rsidP="009A2B4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30630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2622528" cy="1915721"/>
            <wp:effectExtent l="10478" t="27622" r="17462" b="17463"/>
            <wp:docPr id="5" name="Image 5" descr="C:\Users\csm.liauthaud\Desktop\IMG_58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m.liauthaud\Desktop\IMG_58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" t="10703" r="13534" b="12377"/>
                    <a:stretch/>
                  </pic:blipFill>
                  <pic:spPr bwMode="auto">
                    <a:xfrm rot="5400000">
                      <a:off x="0" y="0"/>
                      <a:ext cx="2643126" cy="1930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0630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2620480" cy="1966540"/>
            <wp:effectExtent l="22225" t="15875" r="12065" b="12065"/>
            <wp:docPr id="9" name="Image 9" descr="C:\Users\csm.liauthaud\Desktop\IMG_58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m.liauthaud\Desktop\IMG_58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0" t="16671" r="10789" b="8494"/>
                    <a:stretch/>
                  </pic:blipFill>
                  <pic:spPr bwMode="auto">
                    <a:xfrm rot="5400000">
                      <a:off x="0" y="0"/>
                      <a:ext cx="2635417" cy="1977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0630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2618122" cy="1997107"/>
            <wp:effectExtent l="24765" t="13335" r="16510" b="16510"/>
            <wp:docPr id="10" name="Image 10" descr="C:\Users\csm.liauthaud\Desktop\IMG_58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m.liauthaud\Desktop\IMG_58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8" r="3890" b="18791"/>
                    <a:stretch/>
                  </pic:blipFill>
                  <pic:spPr bwMode="auto">
                    <a:xfrm rot="5400000">
                      <a:off x="0" y="0"/>
                      <a:ext cx="2629729" cy="20059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DBF" w:rsidRPr="00AE2426" w:rsidRDefault="00264B81" w:rsidP="00AE2426">
      <w:pPr>
        <w:pStyle w:val="Citationintense"/>
        <w:rPr>
          <w:i w:val="0"/>
        </w:rPr>
      </w:pPr>
      <w:r w:rsidRPr="00264B81">
        <w:rPr>
          <w:i w:val="0"/>
        </w:rPr>
        <w:lastRenderedPageBreak/>
        <w:t>V</w:t>
      </w:r>
      <w:r w:rsidR="00EB0C12" w:rsidRPr="00264B81">
        <w:rPr>
          <w:i w:val="0"/>
        </w:rPr>
        <w:t>.</w:t>
      </w:r>
      <w:r w:rsidR="00276DBF" w:rsidRPr="00264B81">
        <w:rPr>
          <w:i w:val="0"/>
        </w:rPr>
        <w:t xml:space="preserve"> Conclusion</w:t>
      </w:r>
      <w:r w:rsidR="00EB0C12" w:rsidRPr="00264B81">
        <w:rPr>
          <w:i w:val="0"/>
        </w:rPr>
        <w:t xml:space="preserve"> (11h50-1</w:t>
      </w:r>
      <w:bookmarkStart w:id="0" w:name="_GoBack"/>
      <w:bookmarkEnd w:id="0"/>
      <w:r w:rsidR="00EB0C12" w:rsidRPr="00264B81">
        <w:rPr>
          <w:i w:val="0"/>
        </w:rPr>
        <w:t>2h00)</w:t>
      </w:r>
    </w:p>
    <w:p w:rsidR="00276DBF" w:rsidRPr="00AE2426" w:rsidRDefault="00AE2426" w:rsidP="00276DBF">
      <w:pPr>
        <w:rPr>
          <w:sz w:val="22"/>
          <w:szCs w:val="22"/>
          <w:u w:val="single"/>
        </w:rPr>
      </w:pPr>
      <w:r w:rsidRPr="00AE2426">
        <w:rPr>
          <w:sz w:val="22"/>
          <w:szCs w:val="22"/>
          <w:u w:val="single"/>
        </w:rPr>
        <w:t>Bilan de la séance :</w:t>
      </w:r>
    </w:p>
    <w:p w:rsidR="00AE2426" w:rsidRPr="000431D9" w:rsidRDefault="00AE2426" w:rsidP="00276DBF">
      <w:pPr>
        <w:rPr>
          <w:rFonts w:asciiTheme="minorHAnsi" w:hAnsiTheme="minorHAnsi" w:cstheme="minorHAnsi"/>
          <w:b/>
        </w:rPr>
      </w:pPr>
    </w:p>
    <w:tbl>
      <w:tblPr>
        <w:tblStyle w:val="TableauGrille4-Accentuation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76DBF" w:rsidRPr="000431D9" w:rsidTr="00276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276DBF" w:rsidRPr="000431D9" w:rsidRDefault="00276DBF" w:rsidP="001F373D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0431D9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Les retours positifs</w:t>
            </w:r>
          </w:p>
        </w:tc>
        <w:tc>
          <w:tcPr>
            <w:tcW w:w="5228" w:type="dxa"/>
          </w:tcPr>
          <w:p w:rsidR="00276DBF" w:rsidRPr="000431D9" w:rsidRDefault="00276DBF" w:rsidP="001F37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0431D9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Les points d’attention</w:t>
            </w:r>
          </w:p>
        </w:tc>
      </w:tr>
      <w:tr w:rsidR="00276DBF" w:rsidRPr="000431D9" w:rsidTr="00276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276DBF" w:rsidRPr="000431D9" w:rsidRDefault="00206825" w:rsidP="00EB0C1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Bien aimé : </w:t>
            </w:r>
            <w:r w:rsidR="00AE2426" w:rsidRPr="00AE2426">
              <w:rPr>
                <w:rFonts w:asciiTheme="minorHAnsi" w:hAnsiTheme="minorHAnsi" w:cstheme="minorHAnsi"/>
                <w:b w:val="0"/>
                <w:sz w:val="22"/>
                <w:szCs w:val="22"/>
              </w:rPr>
              <w:t>Teym, Djamal, Nouri, Omar, Marie, Lydia, André, Karim</w:t>
            </w:r>
          </w:p>
        </w:tc>
        <w:tc>
          <w:tcPr>
            <w:tcW w:w="5228" w:type="dxa"/>
          </w:tcPr>
          <w:p w:rsidR="00276DBF" w:rsidRPr="00AE2426" w:rsidRDefault="00AE2426" w:rsidP="001F37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AE2426">
              <w:rPr>
                <w:rFonts w:asciiTheme="minorHAnsi" w:hAnsiTheme="minorHAnsi" w:cstheme="minorHAnsi"/>
                <w:b/>
                <w:sz w:val="22"/>
                <w:szCs w:val="22"/>
              </w:rPr>
              <w:t>Trop assis 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Jean, Nouri, Lydia</w:t>
            </w:r>
          </w:p>
        </w:tc>
      </w:tr>
      <w:tr w:rsidR="00276DBF" w:rsidRPr="000431D9" w:rsidTr="00276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276DBF" w:rsidRPr="000431D9" w:rsidRDefault="00AE2426" w:rsidP="00AE24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On a bien travaillé </w:t>
            </w:r>
            <w:r w:rsidR="00295149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Pr="00AE2426">
              <w:rPr>
                <w:rFonts w:asciiTheme="minorHAnsi" w:hAnsiTheme="minorHAnsi" w:cstheme="minorHAnsi"/>
                <w:b w:val="0"/>
                <w:sz w:val="22"/>
                <w:szCs w:val="22"/>
              </w:rPr>
              <w:t>Djamal</w:t>
            </w:r>
          </w:p>
        </w:tc>
        <w:tc>
          <w:tcPr>
            <w:tcW w:w="5228" w:type="dxa"/>
          </w:tcPr>
          <w:p w:rsidR="00276DBF" w:rsidRPr="00AE2426" w:rsidRDefault="00AE2426" w:rsidP="002068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Trop de réflexion :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Neila</w:t>
            </w:r>
          </w:p>
        </w:tc>
      </w:tr>
      <w:tr w:rsidR="00276DBF" w:rsidRPr="000431D9" w:rsidTr="00276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276DBF" w:rsidRPr="000431D9" w:rsidRDefault="00AE2426" w:rsidP="00EB0C1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Intéressant : </w:t>
            </w:r>
            <w:r w:rsidRPr="00AE2426">
              <w:rPr>
                <w:rFonts w:asciiTheme="minorHAnsi" w:hAnsiTheme="minorHAnsi" w:cstheme="minorHAnsi"/>
                <w:b w:val="0"/>
                <w:sz w:val="22"/>
                <w:szCs w:val="22"/>
              </w:rPr>
              <w:t>Jean</w:t>
            </w:r>
          </w:p>
        </w:tc>
        <w:tc>
          <w:tcPr>
            <w:tcW w:w="5228" w:type="dxa"/>
          </w:tcPr>
          <w:p w:rsidR="00276DBF" w:rsidRPr="000431D9" w:rsidRDefault="00276DBF" w:rsidP="001F37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EB0C12" w:rsidRPr="000431D9" w:rsidRDefault="00EB0C12" w:rsidP="004B72C0">
      <w:pPr>
        <w:rPr>
          <w:rFonts w:asciiTheme="minorHAnsi" w:hAnsiTheme="minorHAnsi" w:cstheme="minorHAnsi"/>
        </w:rPr>
      </w:pPr>
      <w:r w:rsidRPr="000431D9">
        <w:rPr>
          <w:rFonts w:asciiTheme="minorHAnsi" w:hAnsiTheme="minorHAnsi" w:cstheme="minorHAnsi"/>
        </w:rPr>
        <w:t xml:space="preserve">                                  </w:t>
      </w:r>
    </w:p>
    <w:p w:rsidR="00EB0C12" w:rsidRPr="00AE2426" w:rsidRDefault="00EB0C12" w:rsidP="004B72C0">
      <w:pPr>
        <w:rPr>
          <w:sz w:val="22"/>
          <w:szCs w:val="22"/>
        </w:rPr>
      </w:pPr>
    </w:p>
    <w:p w:rsidR="00EB0C12" w:rsidRDefault="00EB0C12" w:rsidP="00EB0C12">
      <w:pPr>
        <w:pStyle w:val="Paragraphedeliste"/>
        <w:keepNext/>
        <w:keepLines/>
        <w:spacing w:before="40" w:after="0" w:line="240" w:lineRule="auto"/>
        <w:ind w:left="0"/>
        <w:outlineLvl w:val="1"/>
        <w:rPr>
          <w:rFonts w:ascii="Times New Roman" w:eastAsiaTheme="majorEastAsia" w:hAnsi="Times New Roman" w:cs="Times New Roman"/>
          <w:bCs/>
          <w:u w:val="single"/>
        </w:rPr>
      </w:pPr>
      <w:r w:rsidRPr="00AE2426">
        <w:rPr>
          <w:rFonts w:ascii="Times New Roman" w:eastAsiaTheme="majorEastAsia" w:hAnsi="Times New Roman" w:cs="Times New Roman"/>
          <w:bCs/>
          <w:u w:val="single"/>
        </w:rPr>
        <w:t>Rappel des actualités du CME :</w:t>
      </w:r>
    </w:p>
    <w:p w:rsidR="00AE2426" w:rsidRPr="00AE2426" w:rsidRDefault="00AE2426" w:rsidP="00EB0C12">
      <w:pPr>
        <w:pStyle w:val="Paragraphedeliste"/>
        <w:keepNext/>
        <w:keepLines/>
        <w:spacing w:before="40" w:after="0" w:line="240" w:lineRule="auto"/>
        <w:ind w:left="0"/>
        <w:outlineLvl w:val="1"/>
        <w:rPr>
          <w:rFonts w:ascii="Times New Roman" w:eastAsiaTheme="majorEastAsia" w:hAnsi="Times New Roman" w:cs="Times New Roman"/>
          <w:bCs/>
        </w:rPr>
      </w:pPr>
    </w:p>
    <w:p w:rsidR="00295149" w:rsidRDefault="00AE2426" w:rsidP="00EB0C12">
      <w:pPr>
        <w:pStyle w:val="Paragraphedeliste"/>
        <w:keepNext/>
        <w:keepLines/>
        <w:spacing w:before="40" w:after="0" w:line="240" w:lineRule="auto"/>
        <w:ind w:left="0"/>
        <w:outlineLvl w:val="1"/>
        <w:rPr>
          <w:rFonts w:ascii="Times New Roman" w:eastAsiaTheme="majorEastAsia" w:hAnsi="Times New Roman" w:cs="Times New Roman"/>
        </w:rPr>
      </w:pPr>
      <w:r w:rsidRPr="00AE2426">
        <w:rPr>
          <w:rFonts w:ascii="Times New Roman" w:eastAsiaTheme="majorEastAsia" w:hAnsi="Times New Roman" w:cs="Times New Roman"/>
        </w:rPr>
        <w:t>- Prochaine séance</w:t>
      </w:r>
      <w:r>
        <w:rPr>
          <w:rFonts w:ascii="Times New Roman" w:eastAsiaTheme="majorEastAsia" w:hAnsi="Times New Roman" w:cs="Times New Roman"/>
        </w:rPr>
        <w:t xml:space="preserve"> du mercredi 3 Juin</w:t>
      </w:r>
      <w:r w:rsidRPr="00AE2426">
        <w:rPr>
          <w:rFonts w:ascii="Times New Roman" w:eastAsiaTheme="majorEastAsia" w:hAnsi="Times New Roman" w:cs="Times New Roman"/>
        </w:rPr>
        <w:t xml:space="preserve"> à la salle de l’Orangerie</w:t>
      </w:r>
      <w:r>
        <w:rPr>
          <w:rFonts w:ascii="Times New Roman" w:eastAsiaTheme="majorEastAsia" w:hAnsi="Times New Roman" w:cs="Times New Roman"/>
        </w:rPr>
        <w:t>,</w:t>
      </w:r>
    </w:p>
    <w:p w:rsidR="00AE2426" w:rsidRDefault="00AE2426" w:rsidP="00EB0C12">
      <w:pPr>
        <w:pStyle w:val="Paragraphedeliste"/>
        <w:keepNext/>
        <w:keepLines/>
        <w:spacing w:before="40" w:after="0" w:line="240" w:lineRule="auto"/>
        <w:ind w:left="0"/>
        <w:outlineLvl w:val="1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- Ramassage des déchets dans les quartiers les 2, 9, 16 et 23 Juin.</w:t>
      </w:r>
    </w:p>
    <w:p w:rsidR="009A2B48" w:rsidRDefault="009A2B48" w:rsidP="00EB0C12">
      <w:pPr>
        <w:pStyle w:val="Paragraphedeliste"/>
        <w:keepNext/>
        <w:keepLines/>
        <w:spacing w:before="40" w:after="0" w:line="240" w:lineRule="auto"/>
        <w:ind w:left="0"/>
        <w:outlineLvl w:val="1"/>
        <w:rPr>
          <w:rFonts w:ascii="Times New Roman" w:eastAsiaTheme="majorEastAsia" w:hAnsi="Times New Roman" w:cs="Times New Roman"/>
        </w:rPr>
      </w:pPr>
    </w:p>
    <w:p w:rsidR="00DD5779" w:rsidRPr="000431D9" w:rsidRDefault="00DD5779" w:rsidP="004B72C0">
      <w:pPr>
        <w:rPr>
          <w:rFonts w:asciiTheme="minorHAnsi" w:hAnsiTheme="minorHAnsi" w:cstheme="minorHAnsi"/>
          <w:i/>
          <w:sz w:val="22"/>
          <w:szCs w:val="22"/>
        </w:rPr>
      </w:pPr>
    </w:p>
    <w:sectPr w:rsidR="00DD5779" w:rsidRPr="000431D9" w:rsidSect="00836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3DE" w:rsidRDefault="00C673DE">
      <w:r>
        <w:separator/>
      </w:r>
    </w:p>
  </w:endnote>
  <w:endnote w:type="continuationSeparator" w:id="0">
    <w:p w:rsidR="00C673DE" w:rsidRDefault="00C67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3DE" w:rsidRDefault="00C673DE">
      <w:r>
        <w:separator/>
      </w:r>
    </w:p>
  </w:footnote>
  <w:footnote w:type="continuationSeparator" w:id="0">
    <w:p w:rsidR="00C673DE" w:rsidRDefault="00C673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620B4"/>
    <w:multiLevelType w:val="hybridMultilevel"/>
    <w:tmpl w:val="4BDA8328"/>
    <w:lvl w:ilvl="0" w:tplc="6EA8C21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941"/>
    <w:rsid w:val="000062CE"/>
    <w:rsid w:val="000431D9"/>
    <w:rsid w:val="00076D45"/>
    <w:rsid w:val="001220EC"/>
    <w:rsid w:val="0015364D"/>
    <w:rsid w:val="00206825"/>
    <w:rsid w:val="00227941"/>
    <w:rsid w:val="00264B81"/>
    <w:rsid w:val="00276DBF"/>
    <w:rsid w:val="0029449B"/>
    <w:rsid w:val="00295149"/>
    <w:rsid w:val="00387C9E"/>
    <w:rsid w:val="004041E7"/>
    <w:rsid w:val="004460CB"/>
    <w:rsid w:val="004B72C0"/>
    <w:rsid w:val="0052797A"/>
    <w:rsid w:val="00576F5F"/>
    <w:rsid w:val="005E33B9"/>
    <w:rsid w:val="006426C8"/>
    <w:rsid w:val="00704FDA"/>
    <w:rsid w:val="0071373C"/>
    <w:rsid w:val="00771DFA"/>
    <w:rsid w:val="00772BAB"/>
    <w:rsid w:val="007A09FE"/>
    <w:rsid w:val="00830630"/>
    <w:rsid w:val="008365E6"/>
    <w:rsid w:val="00842B46"/>
    <w:rsid w:val="0086620E"/>
    <w:rsid w:val="008C7361"/>
    <w:rsid w:val="00900F0E"/>
    <w:rsid w:val="00902AAA"/>
    <w:rsid w:val="0094196A"/>
    <w:rsid w:val="00975ED7"/>
    <w:rsid w:val="0099745F"/>
    <w:rsid w:val="009A2B48"/>
    <w:rsid w:val="00AE2426"/>
    <w:rsid w:val="00B10B3C"/>
    <w:rsid w:val="00B77092"/>
    <w:rsid w:val="00C06B95"/>
    <w:rsid w:val="00C673DE"/>
    <w:rsid w:val="00CD3D66"/>
    <w:rsid w:val="00DD5779"/>
    <w:rsid w:val="00E65A52"/>
    <w:rsid w:val="00EA0CA6"/>
    <w:rsid w:val="00EB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73BA78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2279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387C9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87C9E"/>
    <w:rPr>
      <w:sz w:val="24"/>
      <w:szCs w:val="24"/>
    </w:rPr>
  </w:style>
  <w:style w:type="paragraph" w:styleId="Pieddepage">
    <w:name w:val="footer"/>
    <w:basedOn w:val="Normal"/>
    <w:link w:val="PieddepageCar"/>
    <w:rsid w:val="00387C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87C9E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22794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centuation">
    <w:name w:val="Emphasis"/>
    <w:basedOn w:val="Policepardfaut"/>
    <w:qFormat/>
    <w:rsid w:val="00227941"/>
    <w:rPr>
      <w:i/>
      <w:iCs/>
    </w:rPr>
  </w:style>
  <w:style w:type="table" w:styleId="TableauGrille4-Accentuation3">
    <w:name w:val="Grid Table 4 Accent 3"/>
    <w:basedOn w:val="TableauNormal"/>
    <w:uiPriority w:val="49"/>
    <w:rsid w:val="00276DB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eauGrille4">
    <w:name w:val="Grid Table 4"/>
    <w:basedOn w:val="TableauNormal"/>
    <w:uiPriority w:val="49"/>
    <w:rsid w:val="00276DB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4">
    <w:name w:val="Grid Table 4 Accent 4"/>
    <w:basedOn w:val="TableauNormal"/>
    <w:uiPriority w:val="49"/>
    <w:rsid w:val="00276DB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Paragraphedeliste">
    <w:name w:val="List Paragraph"/>
    <w:basedOn w:val="Normal"/>
    <w:uiPriority w:val="34"/>
    <w:qFormat/>
    <w:rsid w:val="00EB0C1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nhideWhenUsed/>
    <w:rsid w:val="008C736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6620E"/>
    <w:pPr>
      <w:spacing w:before="100" w:beforeAutospacing="1" w:after="100" w:afterAutospacing="1"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76D4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76D45"/>
    <w:rPr>
      <w:i/>
      <w:iCs/>
      <w:color w:val="4F81BD" w:themeColor="accent1"/>
      <w:sz w:val="24"/>
      <w:szCs w:val="24"/>
    </w:rPr>
  </w:style>
  <w:style w:type="character" w:styleId="Emphaseintense">
    <w:name w:val="Intense Emphasis"/>
    <w:basedOn w:val="Policepardfaut"/>
    <w:uiPriority w:val="21"/>
    <w:qFormat/>
    <w:rsid w:val="00076D45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1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8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6\Office%20Word%202003%20Look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4</Pages>
  <Words>416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2026-05-11T09:39:00Z</dcterms:created>
  <dcterms:modified xsi:type="dcterms:W3CDTF">2026-05-11T11:49:00Z</dcterms:modified>
</cp:coreProperties>
</file>